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EC7" w:rsidRDefault="00B769AB" w:rsidP="00B769AB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93A9A04" wp14:editId="08337614">
            <wp:simplePos x="0" y="0"/>
            <wp:positionH relativeFrom="column">
              <wp:posOffset>180975</wp:posOffset>
            </wp:positionH>
            <wp:positionV relativeFrom="paragraph">
              <wp:posOffset>4647565</wp:posOffset>
            </wp:positionV>
            <wp:extent cx="6486525" cy="4192270"/>
            <wp:effectExtent l="0" t="0" r="9525" b="0"/>
            <wp:wrapTight wrapText="bothSides">
              <wp:wrapPolygon edited="0">
                <wp:start x="0" y="0"/>
                <wp:lineTo x="0" y="21495"/>
                <wp:lineTo x="21568" y="21495"/>
                <wp:lineTo x="2156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t="34889" r="38750" b="8666"/>
                    <a:stretch/>
                  </pic:blipFill>
                  <pic:spPr bwMode="auto">
                    <a:xfrm>
                      <a:off x="0" y="0"/>
                      <a:ext cx="6486525" cy="4192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078834F" wp14:editId="1A5230E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30975" cy="4653915"/>
            <wp:effectExtent l="0" t="0" r="3175" b="0"/>
            <wp:wrapTight wrapText="bothSides">
              <wp:wrapPolygon edited="0">
                <wp:start x="0" y="0"/>
                <wp:lineTo x="0" y="21485"/>
                <wp:lineTo x="21547" y="21485"/>
                <wp:lineTo x="2154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2" t="19333" r="39306" b="9555"/>
                    <a:stretch/>
                  </pic:blipFill>
                  <pic:spPr bwMode="auto">
                    <a:xfrm>
                      <a:off x="0" y="0"/>
                      <a:ext cx="6530975" cy="465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B769AB" w:rsidRDefault="00B769AB" w:rsidP="00B769AB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9B77000" wp14:editId="0D50996D">
            <wp:simplePos x="0" y="0"/>
            <wp:positionH relativeFrom="margin">
              <wp:posOffset>323215</wp:posOffset>
            </wp:positionH>
            <wp:positionV relativeFrom="paragraph">
              <wp:posOffset>4780915</wp:posOffset>
            </wp:positionV>
            <wp:extent cx="6555105" cy="3648075"/>
            <wp:effectExtent l="0" t="0" r="0" b="9525"/>
            <wp:wrapTight wrapText="bothSides">
              <wp:wrapPolygon edited="0">
                <wp:start x="0" y="0"/>
                <wp:lineTo x="0" y="21544"/>
                <wp:lineTo x="21531" y="21544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1" t="34491" r="3041" b="11334"/>
                    <a:stretch/>
                  </pic:blipFill>
                  <pic:spPr bwMode="auto">
                    <a:xfrm>
                      <a:off x="0" y="0"/>
                      <a:ext cx="6555105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C8DE6D2" wp14:editId="6ADD025E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553200" cy="4779010"/>
            <wp:effectExtent l="0" t="0" r="0" b="2540"/>
            <wp:wrapTight wrapText="bothSides">
              <wp:wrapPolygon edited="0">
                <wp:start x="0" y="0"/>
                <wp:lineTo x="0" y="21525"/>
                <wp:lineTo x="21537" y="21525"/>
                <wp:lineTo x="2153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11" t="19556" r="3333" b="9778"/>
                    <a:stretch/>
                  </pic:blipFill>
                  <pic:spPr bwMode="auto">
                    <a:xfrm>
                      <a:off x="0" y="0"/>
                      <a:ext cx="6553200" cy="477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9AB" w:rsidRDefault="00B769AB" w:rsidP="00B769AB">
      <w:pPr>
        <w:pStyle w:val="NoSpacing"/>
      </w:pPr>
    </w:p>
    <w:p w:rsidR="00B769AB" w:rsidRDefault="00B769AB" w:rsidP="00B769AB">
      <w:pPr>
        <w:pStyle w:val="NoSpacing"/>
      </w:pPr>
      <w:bookmarkStart w:id="0" w:name="_GoBack"/>
      <w:bookmarkEnd w:id="0"/>
    </w:p>
    <w:sectPr w:rsidR="00B769AB" w:rsidSect="00B769A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9AB"/>
    <w:rsid w:val="00B769AB"/>
    <w:rsid w:val="00CF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FBF38F-4D91-48BC-9F1F-DDC15D407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B769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truesdale2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11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ctruesdale2</dc:creator>
  <cp:keywords/>
  <dc:description/>
  <cp:lastModifiedBy>ctruesdale2</cp:lastModifiedBy>
  <cp:revision>1</cp:revision>
  <dcterms:created xsi:type="dcterms:W3CDTF">2017-03-15T17:35:00Z</dcterms:created>
  <dcterms:modified xsi:type="dcterms:W3CDTF">2017-03-15T17:46:00Z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