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C7" w:rsidRDefault="00EE46D4">
      <w:r>
        <w:rPr>
          <w:noProof/>
        </w:rPr>
        <w:drawing>
          <wp:anchor distT="0" distB="0" distL="114300" distR="114300" simplePos="0" relativeHeight="251659264" behindDoc="1" locked="0" layoutInCell="1" allowOverlap="1" wp14:anchorId="0CAE7150" wp14:editId="1B3DB932">
            <wp:simplePos x="0" y="0"/>
            <wp:positionH relativeFrom="margin">
              <wp:align>right</wp:align>
            </wp:positionH>
            <wp:positionV relativeFrom="paragraph">
              <wp:posOffset>6094095</wp:posOffset>
            </wp:positionV>
            <wp:extent cx="6753225" cy="2313940"/>
            <wp:effectExtent l="0" t="0" r="9525" b="0"/>
            <wp:wrapTight wrapText="bothSides">
              <wp:wrapPolygon edited="0">
                <wp:start x="0" y="0"/>
                <wp:lineTo x="0" y="21339"/>
                <wp:lineTo x="21570" y="21339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48462" r="25641" b="23333"/>
                    <a:stretch/>
                  </pic:blipFill>
                  <pic:spPr bwMode="auto">
                    <a:xfrm>
                      <a:off x="0" y="0"/>
                      <a:ext cx="6753225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404A11E" wp14:editId="20A5F5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81800" cy="6109918"/>
            <wp:effectExtent l="0" t="0" r="0" b="5715"/>
            <wp:wrapTight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8975" r="25481" b="6411"/>
                    <a:stretch/>
                  </pic:blipFill>
                  <pic:spPr bwMode="auto">
                    <a:xfrm>
                      <a:off x="0" y="0"/>
                      <a:ext cx="6781800" cy="610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6D4" w:rsidRDefault="00EE46D4"/>
    <w:p w:rsidR="00EE46D4" w:rsidRDefault="00EE46D4"/>
    <w:p w:rsidR="00EE46D4" w:rsidRDefault="00EE46D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CB7DBC" wp14:editId="5AA365B2">
            <wp:simplePos x="0" y="0"/>
            <wp:positionH relativeFrom="margin">
              <wp:posOffset>180975</wp:posOffset>
            </wp:positionH>
            <wp:positionV relativeFrom="paragraph">
              <wp:posOffset>5666740</wp:posOffset>
            </wp:positionV>
            <wp:extent cx="6553200" cy="3235325"/>
            <wp:effectExtent l="0" t="0" r="0" b="3175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45128" r="25641" b="14103"/>
                    <a:stretch/>
                  </pic:blipFill>
                  <pic:spPr bwMode="auto">
                    <a:xfrm>
                      <a:off x="0" y="0"/>
                      <a:ext cx="655320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D5EDCA6" wp14:editId="0B43872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6550" cy="5644515"/>
            <wp:effectExtent l="0" t="0" r="0" b="0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0001" r="25481" b="10512"/>
                    <a:stretch/>
                  </pic:blipFill>
                  <pic:spPr bwMode="auto">
                    <a:xfrm>
                      <a:off x="0" y="0"/>
                      <a:ext cx="6686550" cy="56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6D4" w:rsidRDefault="00EE46D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F111AC" wp14:editId="313FF470">
            <wp:simplePos x="0" y="0"/>
            <wp:positionH relativeFrom="margin">
              <wp:posOffset>-47625</wp:posOffset>
            </wp:positionH>
            <wp:positionV relativeFrom="paragraph">
              <wp:posOffset>94615</wp:posOffset>
            </wp:positionV>
            <wp:extent cx="7334250" cy="7151370"/>
            <wp:effectExtent l="0" t="0" r="0" b="0"/>
            <wp:wrapTight wrapText="bothSides">
              <wp:wrapPolygon edited="0">
                <wp:start x="0" y="0"/>
                <wp:lineTo x="0" y="21519"/>
                <wp:lineTo x="21544" y="21519"/>
                <wp:lineTo x="215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2821" r="25481" b="6922"/>
                    <a:stretch/>
                  </pic:blipFill>
                  <pic:spPr bwMode="auto">
                    <a:xfrm>
                      <a:off x="0" y="0"/>
                      <a:ext cx="7334250" cy="715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p w:rsidR="00EE46D4" w:rsidRDefault="00EE46D4"/>
    <w:sectPr w:rsidR="00EE46D4" w:rsidSect="00EE46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D4"/>
    <w:rsid w:val="00CF6EC7"/>
    <w:rsid w:val="00EE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2DB5F6-F45D-4F89-9712-FB6CB260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ruesdale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4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ctruesdale2</dc:creator>
  <cp:keywords/>
  <dc:description/>
  <cp:lastModifiedBy>ctruesdale2</cp:lastModifiedBy>
  <cp:revision>1</cp:revision>
  <dcterms:created xsi:type="dcterms:W3CDTF">2017-03-15T18:18:00Z</dcterms:created>
  <dcterms:modified xsi:type="dcterms:W3CDTF">2017-03-15T18:22:00Z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